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860"/>
        <w:gridCol w:w="3962"/>
        <w:gridCol w:w="1683"/>
        <w:gridCol w:w="2281"/>
      </w:tblGrid>
      <w:tr w:rsidR="00762A46" w:rsidRPr="00846B76" w:rsidTr="00AD3822"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B50" w:rsidRDefault="00540B50" w:rsidP="00346DE2">
            <w:r>
              <w:t xml:space="preserve">Homeowner </w:t>
            </w:r>
          </w:p>
          <w:p w:rsidR="00762A46" w:rsidRPr="00846B76" w:rsidRDefault="00762A46" w:rsidP="00346DE2">
            <w:r>
              <w:t>Name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A46" w:rsidRPr="00846B76" w:rsidRDefault="00762A46" w:rsidP="00346DE2">
            <w:pPr>
              <w:spacing w:before="240"/>
            </w:pPr>
          </w:p>
        </w:tc>
        <w:tc>
          <w:tcPr>
            <w:tcW w:w="1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A46" w:rsidRPr="00762A46" w:rsidRDefault="00762A46" w:rsidP="00762A46">
            <w:pPr>
              <w:spacing w:before="240"/>
              <w:jc w:val="center"/>
              <w:rPr>
                <w:sz w:val="24"/>
                <w:szCs w:val="24"/>
              </w:rPr>
            </w:pPr>
            <w:r w:rsidRPr="00762A46">
              <w:rPr>
                <w:color w:val="808080" w:themeColor="background1" w:themeShade="80"/>
                <w:sz w:val="24"/>
                <w:szCs w:val="24"/>
              </w:rPr>
              <w:t>Signature</w:t>
            </w:r>
          </w:p>
        </w:tc>
      </w:tr>
      <w:tr w:rsidR="00AD3822" w:rsidRPr="00846B76" w:rsidTr="00AD3822">
        <w:sdt>
          <w:sdtPr>
            <w:id w:val="572943512"/>
            <w:placeholder>
              <w:docPart w:val="74BD33F648AA4C6B895CDBD689944964"/>
            </w:placeholder>
            <w:temporary/>
            <w:showingPlcHdr/>
            <w15:appearance w15:val="hidden"/>
          </w:sdtPr>
          <w:sdtContent>
            <w:tc>
              <w:tcPr>
                <w:tcW w:w="10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:rsidR="00AD3822" w:rsidRDefault="00AD3822" w:rsidP="00346DE2">
                <w:r w:rsidRPr="00346DE2">
                  <w:t>Address</w:t>
                </w:r>
              </w:p>
            </w:tc>
          </w:sdtContent>
        </w:sdt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822" w:rsidRPr="00846B76" w:rsidRDefault="00AD3822" w:rsidP="00346DE2">
            <w:pPr>
              <w:spacing w:before="240"/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822" w:rsidRPr="00846B76" w:rsidRDefault="00AD3822" w:rsidP="00346DE2">
            <w:pPr>
              <w:spacing w:before="240"/>
            </w:pPr>
            <w:r>
              <w:t>Lot #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822" w:rsidRPr="00846B76" w:rsidRDefault="00AD3822" w:rsidP="00346DE2">
            <w:pPr>
              <w:spacing w:before="240"/>
            </w:pPr>
            <w:r>
              <w:t>Date</w:t>
            </w:r>
          </w:p>
        </w:tc>
      </w:tr>
      <w:tr w:rsidR="002F5769" w:rsidRPr="00846B76" w:rsidTr="00AD3822"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769" w:rsidRPr="00846B76" w:rsidRDefault="002F5769" w:rsidP="00346DE2">
            <w:r>
              <w:t>Phone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769" w:rsidRPr="00846B76" w:rsidRDefault="002F5769" w:rsidP="00346DE2">
            <w:pPr>
              <w:spacing w:before="240"/>
            </w:pPr>
          </w:p>
        </w:tc>
        <w:tc>
          <w:tcPr>
            <w:tcW w:w="1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769" w:rsidRPr="00846B76" w:rsidRDefault="002F5769" w:rsidP="00346DE2">
            <w:pPr>
              <w:spacing w:before="240"/>
            </w:pPr>
            <w:r>
              <w:t>Email:</w:t>
            </w:r>
          </w:p>
        </w:tc>
      </w:tr>
      <w:tr w:rsidR="00650259" w:rsidRPr="00846B76" w:rsidTr="000D17D7">
        <w:trPr>
          <w:trHeight w:val="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023E77">
        <w:trPr>
          <w:trHeight w:val="345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8D76BC" w:rsidRDefault="009B35C3" w:rsidP="006E4F5B">
            <w:pPr>
              <w:spacing w:before="120"/>
              <w:rPr>
                <w:sz w:val="24"/>
                <w:szCs w:val="24"/>
              </w:rPr>
            </w:pPr>
            <w:r w:rsidRPr="008D76BC">
              <w:rPr>
                <w:sz w:val="24"/>
                <w:szCs w:val="24"/>
              </w:rPr>
              <w:t>Describe vegetation location, type, variance being request</w:t>
            </w:r>
            <w:r w:rsidR="000151CB" w:rsidRPr="008D76BC">
              <w:rPr>
                <w:sz w:val="24"/>
                <w:szCs w:val="24"/>
              </w:rPr>
              <w:t>ed</w:t>
            </w:r>
            <w:r w:rsidRPr="008D76BC">
              <w:rPr>
                <w:sz w:val="24"/>
                <w:szCs w:val="24"/>
              </w:rPr>
              <w:t>:</w:t>
            </w:r>
          </w:p>
          <w:p w:rsidR="00F45176" w:rsidRPr="008D76BC" w:rsidRDefault="00F45176" w:rsidP="006E4F5B">
            <w:pPr>
              <w:spacing w:before="120"/>
              <w:rPr>
                <w:sz w:val="24"/>
                <w:szCs w:val="24"/>
              </w:rPr>
            </w:pP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Front Yard  </w:t>
            </w: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Back Yard   </w:t>
            </w: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Side Yard   </w:t>
            </w:r>
          </w:p>
          <w:p w:rsidR="002F5769" w:rsidRPr="008D76BC" w:rsidRDefault="006E4F5B" w:rsidP="006E4F5B">
            <w:pPr>
              <w:spacing w:before="120"/>
              <w:rPr>
                <w:sz w:val="24"/>
                <w:szCs w:val="24"/>
              </w:rPr>
            </w:pP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Vegetation type   </w:t>
            </w:r>
            <w:r w:rsidR="000D17D7" w:rsidRPr="008D76BC">
              <w:rPr>
                <w:sz w:val="24"/>
                <w:szCs w:val="24"/>
              </w:rPr>
              <w:t xml:space="preserve"> </w:t>
            </w:r>
            <w:r w:rsidR="002F5769" w:rsidRPr="008D76BC">
              <w:rPr>
                <w:sz w:val="24"/>
                <w:szCs w:val="24"/>
              </w:rPr>
              <w:t>_________________________________________________</w:t>
            </w:r>
            <w:r w:rsidR="000D17D7" w:rsidRPr="008D76BC">
              <w:rPr>
                <w:sz w:val="24"/>
                <w:szCs w:val="24"/>
              </w:rPr>
              <w:t xml:space="preserve">                                        </w:t>
            </w:r>
          </w:p>
          <w:p w:rsidR="006E4F5B" w:rsidRPr="008D76BC" w:rsidRDefault="006E4F5B" w:rsidP="006E4F5B">
            <w:pPr>
              <w:spacing w:before="120"/>
              <w:rPr>
                <w:sz w:val="24"/>
                <w:szCs w:val="24"/>
              </w:rPr>
            </w:pP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Temporary Request _____ </w:t>
            </w:r>
            <w:proofErr w:type="spellStart"/>
            <w:r w:rsidRPr="008D76BC">
              <w:rPr>
                <w:sz w:val="24"/>
                <w:szCs w:val="24"/>
              </w:rPr>
              <w:t>Mths</w:t>
            </w:r>
            <w:proofErr w:type="spellEnd"/>
            <w:r w:rsidRPr="008D76BC">
              <w:rPr>
                <w:sz w:val="24"/>
                <w:szCs w:val="24"/>
              </w:rPr>
              <w:t>/</w:t>
            </w:r>
            <w:proofErr w:type="spellStart"/>
            <w:r w:rsidRPr="008D76BC">
              <w:rPr>
                <w:sz w:val="24"/>
                <w:szCs w:val="24"/>
              </w:rPr>
              <w:t>Yrs</w:t>
            </w:r>
            <w:proofErr w:type="spellEnd"/>
            <w:r w:rsidR="002F5769" w:rsidRPr="008D76BC">
              <w:rPr>
                <w:sz w:val="24"/>
                <w:szCs w:val="24"/>
              </w:rPr>
              <w:t xml:space="preserve">           </w:t>
            </w: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</w:t>
            </w:r>
            <w:r w:rsidR="00E31F99">
              <w:rPr>
                <w:sz w:val="24"/>
                <w:szCs w:val="24"/>
              </w:rPr>
              <w:t>Long-term</w:t>
            </w:r>
            <w:r w:rsidRPr="008D76BC">
              <w:rPr>
                <w:sz w:val="24"/>
                <w:szCs w:val="24"/>
              </w:rPr>
              <w:t xml:space="preserve"> Request  _______ </w:t>
            </w:r>
            <w:proofErr w:type="spellStart"/>
            <w:r w:rsidRPr="008D76BC">
              <w:rPr>
                <w:sz w:val="24"/>
                <w:szCs w:val="24"/>
              </w:rPr>
              <w:t>Yrs</w:t>
            </w:r>
            <w:proofErr w:type="spellEnd"/>
            <w:r w:rsidRPr="008D76BC">
              <w:rPr>
                <w:sz w:val="24"/>
                <w:szCs w:val="24"/>
              </w:rPr>
              <w:t xml:space="preserve">   </w:t>
            </w:r>
          </w:p>
          <w:p w:rsidR="006E4F5B" w:rsidRPr="008D76BC" w:rsidRDefault="002F5769" w:rsidP="006E4F5B">
            <w:pPr>
              <w:spacing w:before="120"/>
              <w:rPr>
                <w:sz w:val="24"/>
                <w:szCs w:val="24"/>
              </w:rPr>
            </w:pPr>
            <w:r w:rsidRPr="008D76BC">
              <w:rPr>
                <w:sz w:val="24"/>
                <w:szCs w:val="24"/>
              </w:rPr>
              <w:sym w:font="Wingdings 2" w:char="F0A3"/>
            </w:r>
            <w:r w:rsidRPr="008D76BC">
              <w:rPr>
                <w:sz w:val="24"/>
                <w:szCs w:val="24"/>
              </w:rPr>
              <w:t xml:space="preserve">  </w:t>
            </w:r>
            <w:r w:rsidR="008D76BC">
              <w:rPr>
                <w:sz w:val="24"/>
                <w:szCs w:val="24"/>
              </w:rPr>
              <w:t>Reason for Request (describe here)</w:t>
            </w:r>
            <w:r w:rsidRPr="008D76BC">
              <w:rPr>
                <w:sz w:val="24"/>
                <w:szCs w:val="24"/>
              </w:rPr>
              <w:t xml:space="preserve">  </w:t>
            </w:r>
          </w:p>
          <w:p w:rsidR="006E4F5B" w:rsidRPr="008D76BC" w:rsidRDefault="006E4F5B" w:rsidP="006E4F5B">
            <w:pPr>
              <w:spacing w:before="120"/>
              <w:rPr>
                <w:sz w:val="24"/>
                <w:szCs w:val="24"/>
              </w:rPr>
            </w:pPr>
          </w:p>
          <w:p w:rsidR="00F45176" w:rsidRPr="008D76BC" w:rsidRDefault="00F45176" w:rsidP="001C4A3D">
            <w:pPr>
              <w:spacing w:before="240"/>
              <w:rPr>
                <w:sz w:val="24"/>
                <w:szCs w:val="24"/>
              </w:rPr>
            </w:pPr>
          </w:p>
          <w:p w:rsidR="002F5769" w:rsidRPr="008D76BC" w:rsidRDefault="002F5769" w:rsidP="001C4A3D">
            <w:pPr>
              <w:spacing w:before="240"/>
              <w:rPr>
                <w:sz w:val="24"/>
                <w:szCs w:val="24"/>
              </w:rPr>
            </w:pPr>
          </w:p>
        </w:tc>
      </w:tr>
      <w:tr w:rsidR="00F45176" w:rsidRPr="00846B76" w:rsidTr="00023E77">
        <w:trPr>
          <w:trHeight w:val="35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F45176" w:rsidRPr="00F45176" w:rsidRDefault="00C4530A" w:rsidP="001C4A3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ARC/</w:t>
            </w:r>
            <w:r w:rsidR="00F45176" w:rsidRPr="00F45176">
              <w:rPr>
                <w:sz w:val="24"/>
                <w:szCs w:val="24"/>
              </w:rPr>
              <w:t>Board Use Below:</w:t>
            </w:r>
          </w:p>
        </w:tc>
      </w:tr>
      <w:tr w:rsidR="00346DE2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2" w:rsidRPr="00DD6599" w:rsidRDefault="00346DE2" w:rsidP="003713E3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DD6599" w:rsidRDefault="00DD6599" w:rsidP="003713E3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Date of Review ___________________</w:t>
            </w:r>
          </w:p>
        </w:tc>
      </w:tr>
      <w:tr w:rsidR="00DD6599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99" w:rsidRPr="00DD6599" w:rsidRDefault="00DD6599" w:rsidP="00DD6599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599" w:rsidRPr="00DD6599" w:rsidRDefault="00DD6599" w:rsidP="00DD6599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Adjacent lots reviewed _____________________________________</w:t>
            </w:r>
          </w:p>
        </w:tc>
      </w:tr>
      <w:tr w:rsidR="00DD6599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99" w:rsidRPr="00DD6599" w:rsidRDefault="00DD6599" w:rsidP="00DD6599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599" w:rsidRPr="00DD6599" w:rsidRDefault="00DD6599" w:rsidP="00DD6599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Scenic View assessed from neighboring lots    Impact?  Yes/No</w:t>
            </w:r>
          </w:p>
        </w:tc>
      </w:tr>
      <w:tr w:rsidR="00346DE2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2" w:rsidRPr="00DD6599" w:rsidRDefault="00346DE2" w:rsidP="003713E3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DD6599" w:rsidRDefault="004C130F" w:rsidP="003713E3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Variance Granted?               Yes/No</w:t>
            </w:r>
          </w:p>
        </w:tc>
      </w:tr>
      <w:tr w:rsidR="004C130F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0F" w:rsidRPr="00DD6599" w:rsidRDefault="004C130F" w:rsidP="004C130F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130F" w:rsidRPr="00DD6599" w:rsidRDefault="004C130F" w:rsidP="004C130F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Temporary Variance</w:t>
            </w:r>
            <w:r w:rsidR="005A4068">
              <w:rPr>
                <w:sz w:val="24"/>
                <w:szCs w:val="24"/>
              </w:rPr>
              <w:t>?          Yes/No</w:t>
            </w:r>
            <w:r w:rsidRPr="00DD6599">
              <w:rPr>
                <w:sz w:val="24"/>
                <w:szCs w:val="24"/>
              </w:rPr>
              <w:t xml:space="preserve"> </w:t>
            </w:r>
            <w:r w:rsidR="006B0983">
              <w:rPr>
                <w:sz w:val="24"/>
                <w:szCs w:val="24"/>
              </w:rPr>
              <w:t xml:space="preserve"> </w:t>
            </w:r>
          </w:p>
        </w:tc>
      </w:tr>
      <w:tr w:rsidR="004C130F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0F" w:rsidRPr="00DD6599" w:rsidRDefault="004C130F" w:rsidP="004C130F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130F" w:rsidRPr="00DD6599" w:rsidRDefault="004C130F" w:rsidP="004C130F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Date Temporary Variance Ends</w:t>
            </w:r>
          </w:p>
        </w:tc>
      </w:tr>
      <w:tr w:rsidR="00346DE2" w:rsidRPr="00846B76" w:rsidTr="00D85C10"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2" w:rsidRPr="00DD6599" w:rsidRDefault="00346DE2" w:rsidP="00CA77AB">
            <w:pPr>
              <w:ind w:left="432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DD6599" w:rsidRDefault="00F45176" w:rsidP="00CA77AB">
            <w:pPr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Conditions of Variance if granted</w:t>
            </w:r>
          </w:p>
          <w:p w:rsidR="00F45176" w:rsidRPr="00DD6599" w:rsidRDefault="00F45176" w:rsidP="00CA77AB">
            <w:pPr>
              <w:rPr>
                <w:sz w:val="24"/>
                <w:szCs w:val="24"/>
              </w:rPr>
            </w:pPr>
          </w:p>
          <w:p w:rsidR="00CA77AB" w:rsidRPr="00DD6599" w:rsidRDefault="00CA77AB" w:rsidP="00CA77AB">
            <w:pPr>
              <w:rPr>
                <w:sz w:val="24"/>
                <w:szCs w:val="24"/>
              </w:rPr>
            </w:pPr>
          </w:p>
          <w:p w:rsidR="002F5769" w:rsidRPr="00DD6599" w:rsidRDefault="002F5769" w:rsidP="00CA77AB">
            <w:pPr>
              <w:rPr>
                <w:sz w:val="24"/>
                <w:szCs w:val="24"/>
              </w:rPr>
            </w:pPr>
          </w:p>
        </w:tc>
      </w:tr>
      <w:tr w:rsidR="006E4F5B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DD6599" w:rsidRDefault="006E4F5B" w:rsidP="00346DE2">
            <w:pPr>
              <w:spacing w:before="120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ARC member(s) review date:</w:t>
            </w:r>
          </w:p>
        </w:tc>
      </w:tr>
      <w:tr w:rsidR="006E4F5B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DD6599" w:rsidRDefault="006E4F5B" w:rsidP="00346DE2">
            <w:pPr>
              <w:spacing w:before="120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ARC members present:</w:t>
            </w:r>
          </w:p>
        </w:tc>
      </w:tr>
      <w:tr w:rsidR="006E4F5B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DD6599" w:rsidRDefault="006E4F5B" w:rsidP="00346DE2">
            <w:pPr>
              <w:spacing w:before="120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Board review date:</w:t>
            </w:r>
          </w:p>
        </w:tc>
      </w:tr>
      <w:tr w:rsidR="003713E3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3E3" w:rsidRPr="00DD6599" w:rsidRDefault="003713E3" w:rsidP="00346DE2">
            <w:pPr>
              <w:spacing w:before="120"/>
              <w:rPr>
                <w:sz w:val="24"/>
                <w:szCs w:val="24"/>
              </w:rPr>
            </w:pPr>
            <w:r w:rsidRPr="00DD6599">
              <w:rPr>
                <w:sz w:val="24"/>
                <w:szCs w:val="24"/>
              </w:rPr>
              <w:t>Board member names:</w:t>
            </w:r>
          </w:p>
        </w:tc>
      </w:tr>
    </w:tbl>
    <w:p w:rsidR="005D1D3F" w:rsidRPr="00DD6599" w:rsidRDefault="005015B8" w:rsidP="00E677FE">
      <w:pPr>
        <w:spacing w:after="0"/>
        <w:rPr>
          <w:sz w:val="24"/>
          <w:szCs w:val="24"/>
        </w:rPr>
      </w:pPr>
      <w:r w:rsidRPr="00DD6599">
        <w:rPr>
          <w:sz w:val="24"/>
          <w:szCs w:val="24"/>
        </w:rPr>
        <w:t>Cc:   Requesting homeowner</w:t>
      </w:r>
    </w:p>
    <w:p w:rsidR="005015B8" w:rsidRPr="00DD6599" w:rsidRDefault="005D1D3F" w:rsidP="005D1D3F">
      <w:pPr>
        <w:spacing w:after="0"/>
        <w:rPr>
          <w:sz w:val="24"/>
          <w:szCs w:val="24"/>
        </w:rPr>
      </w:pPr>
      <w:r w:rsidRPr="00DD6599">
        <w:rPr>
          <w:sz w:val="24"/>
          <w:szCs w:val="24"/>
        </w:rPr>
        <w:t xml:space="preserve">        </w:t>
      </w:r>
      <w:r w:rsidR="005015B8" w:rsidRPr="00DD6599">
        <w:rPr>
          <w:sz w:val="24"/>
          <w:szCs w:val="24"/>
        </w:rPr>
        <w:t>ARC Lot f</w:t>
      </w:r>
      <w:bookmarkStart w:id="0" w:name="_GoBack"/>
      <w:bookmarkEnd w:id="0"/>
      <w:r w:rsidR="005015B8" w:rsidRPr="00DD6599">
        <w:rPr>
          <w:sz w:val="24"/>
          <w:szCs w:val="24"/>
        </w:rPr>
        <w:t>ile</w:t>
      </w:r>
    </w:p>
    <w:sectPr w:rsidR="005015B8" w:rsidRPr="00DD6599" w:rsidSect="005015B8">
      <w:headerReference w:type="default" r:id="rId11"/>
      <w:footerReference w:type="default" r:id="rId12"/>
      <w:pgSz w:w="12240" w:h="15840"/>
      <w:pgMar w:top="1152" w:right="1152" w:bottom="1008" w:left="1152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88C" w:rsidRDefault="0093388C" w:rsidP="00650259">
      <w:pPr>
        <w:spacing w:after="0" w:line="240" w:lineRule="auto"/>
      </w:pPr>
      <w:r>
        <w:separator/>
      </w:r>
    </w:p>
  </w:endnote>
  <w:endnote w:type="continuationSeparator" w:id="0">
    <w:p w:rsidR="0093388C" w:rsidRDefault="0093388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C9EB9D-A323-42B0-83EC-D0A12059C46F}"/>
    <w:embedBold r:id="rId2" w:fontKey="{D5EACA3F-2226-46AF-BDE5-B43FCE499D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BD96633-C5FE-4AB9-9FE6-D9542E5A1626}"/>
    <w:embedBold r:id="rId4" w:fontKey="{8AE28AA0-81F3-482A-85F8-D6EC443F50AC}"/>
    <w:embedItalic r:id="rId5" w:fontKey="{5AADCCA1-D500-49BC-89D2-1A8BFB176A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95B4ED4-52F4-4DAE-B551-EDB34F8D1752}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7" w:fontKey="{35DBD4DE-1A18-47CA-B54A-953EDB55B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90" w:type="dxa"/>
      <w:tblLook w:val="04A0" w:firstRow="1" w:lastRow="0" w:firstColumn="1" w:lastColumn="0" w:noHBand="0" w:noVBand="1"/>
    </w:tblPr>
    <w:tblGrid>
      <w:gridCol w:w="4675"/>
      <w:gridCol w:w="5315"/>
    </w:tblGrid>
    <w:tr w:rsidR="002462F3" w:rsidRPr="002462F3" w:rsidTr="00250871">
      <w:tc>
        <w:tcPr>
          <w:tcW w:w="4675" w:type="dxa"/>
          <w:vAlign w:val="center"/>
        </w:tcPr>
        <w:p w:rsidR="002462F3" w:rsidRPr="002462F3" w:rsidRDefault="00762A46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Effective:  3</w:t>
          </w:r>
          <w:r w:rsidR="00307A29">
            <w:rPr>
              <w:sz w:val="18"/>
              <w:szCs w:val="24"/>
            </w:rPr>
            <w:t>-</w:t>
          </w:r>
          <w:r>
            <w:rPr>
              <w:sz w:val="18"/>
              <w:szCs w:val="24"/>
            </w:rPr>
            <w:t>21</w:t>
          </w:r>
          <w:r w:rsidR="00307A29">
            <w:rPr>
              <w:sz w:val="18"/>
              <w:szCs w:val="24"/>
            </w:rPr>
            <w:t>-</w:t>
          </w:r>
          <w:r>
            <w:rPr>
              <w:sz w:val="18"/>
              <w:szCs w:val="24"/>
            </w:rPr>
            <w:t>2019</w:t>
          </w:r>
        </w:p>
      </w:tc>
      <w:tc>
        <w:tcPr>
          <w:tcW w:w="531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88C" w:rsidRDefault="0093388C" w:rsidP="00650259">
      <w:pPr>
        <w:spacing w:after="0" w:line="240" w:lineRule="auto"/>
      </w:pPr>
      <w:r>
        <w:separator/>
      </w:r>
    </w:p>
  </w:footnote>
  <w:footnote w:type="continuationSeparator" w:id="0">
    <w:p w:rsidR="0093388C" w:rsidRDefault="0093388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90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640"/>
    </w:tblGrid>
    <w:tr w:rsidR="00731F26" w:rsidRPr="00731F26" w:rsidTr="002F5769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31F26" w:rsidRDefault="00F45176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>CSEII</w:t>
          </w:r>
        </w:p>
      </w:tc>
      <w:tc>
        <w:tcPr>
          <w:tcW w:w="8640" w:type="dxa"/>
          <w:shd w:val="clear" w:color="auto" w:fill="731F1C" w:themeFill="accent5"/>
          <w:vAlign w:val="center"/>
        </w:tcPr>
        <w:p w:rsidR="00023E77" w:rsidRDefault="000D17D7" w:rsidP="00023E77">
          <w:pPr>
            <w:spacing w:after="0"/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Variance Request Form</w:t>
          </w:r>
          <w:r w:rsidRPr="00F45176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 xml:space="preserve"> </w:t>
          </w:r>
        </w:p>
        <w:p w:rsidR="00F45176" w:rsidRPr="00023E77" w:rsidRDefault="00F45176" w:rsidP="00023E77">
          <w:pPr>
            <w:spacing w:after="0"/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</w:pPr>
          <w:r w:rsidRPr="00F45176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>Vegetation Height Restriction</w:t>
          </w:r>
          <w:r w:rsidR="00023E77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 xml:space="preserve"> </w:t>
          </w:r>
          <w:r w:rsidR="005D7318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 xml:space="preserve">  </w:t>
          </w:r>
          <w:r w:rsidR="00023E77" w:rsidRPr="006426B2">
            <w:rPr>
              <w:rFonts w:ascii="Calibri" w:eastAsia="Calibri" w:hAnsi="Calibri" w:cs="Calibri"/>
              <w:color w:val="FFFFFF" w:themeColor="background1"/>
            </w:rPr>
            <w:t>(CC&amp;R</w:t>
          </w:r>
          <w:r w:rsidR="00023E77" w:rsidRPr="006426B2">
            <w:rPr>
              <w:rFonts w:ascii="Corbel" w:eastAsia="Calibri" w:hAnsi="Corbel" w:cs="Times New Roman"/>
              <w:color w:val="FFFFFF" w:themeColor="background1"/>
              <w:sz w:val="40"/>
              <w:szCs w:val="40"/>
            </w:rPr>
            <w:t xml:space="preserve"> </w:t>
          </w:r>
          <w:bookmarkStart w:id="1" w:name="_Toc2759934"/>
          <w:r w:rsidR="00023E77" w:rsidRPr="006426B2">
            <w:rPr>
              <w:rStyle w:val="Heading3Char"/>
              <w:b w:val="0"/>
              <w:color w:val="FFFFFF" w:themeColor="background1"/>
            </w:rPr>
            <w:t xml:space="preserve">Section 12.14.3 </w:t>
          </w:r>
          <w:bookmarkEnd w:id="1"/>
          <w:r w:rsidR="00023E77" w:rsidRPr="006426B2">
            <w:rPr>
              <w:rStyle w:val="Heading3Char"/>
              <w:b w:val="0"/>
              <w:color w:val="FFFFFF" w:themeColor="background1"/>
            </w:rPr>
            <w:t>)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76"/>
    <w:rsid w:val="000151CB"/>
    <w:rsid w:val="00023E77"/>
    <w:rsid w:val="00052382"/>
    <w:rsid w:val="0006568A"/>
    <w:rsid w:val="00076F0F"/>
    <w:rsid w:val="00084253"/>
    <w:rsid w:val="00094B25"/>
    <w:rsid w:val="000D17D7"/>
    <w:rsid w:val="000D1F49"/>
    <w:rsid w:val="001727CA"/>
    <w:rsid w:val="001C4A3D"/>
    <w:rsid w:val="002462F3"/>
    <w:rsid w:val="00250871"/>
    <w:rsid w:val="002C56E6"/>
    <w:rsid w:val="002F5769"/>
    <w:rsid w:val="00307A29"/>
    <w:rsid w:val="00346DE2"/>
    <w:rsid w:val="00361E11"/>
    <w:rsid w:val="003713E3"/>
    <w:rsid w:val="003B4744"/>
    <w:rsid w:val="003F0847"/>
    <w:rsid w:val="0040090B"/>
    <w:rsid w:val="0046302A"/>
    <w:rsid w:val="00487D2D"/>
    <w:rsid w:val="004C130F"/>
    <w:rsid w:val="004D5D62"/>
    <w:rsid w:val="005015B8"/>
    <w:rsid w:val="005112D0"/>
    <w:rsid w:val="00540B50"/>
    <w:rsid w:val="00577E06"/>
    <w:rsid w:val="005A3BF7"/>
    <w:rsid w:val="005A4068"/>
    <w:rsid w:val="005C25AC"/>
    <w:rsid w:val="005D1D3F"/>
    <w:rsid w:val="005D7318"/>
    <w:rsid w:val="005F2035"/>
    <w:rsid w:val="005F7990"/>
    <w:rsid w:val="0063739C"/>
    <w:rsid w:val="006426B2"/>
    <w:rsid w:val="00650259"/>
    <w:rsid w:val="006B0983"/>
    <w:rsid w:val="006E4F5B"/>
    <w:rsid w:val="006E629B"/>
    <w:rsid w:val="00704B07"/>
    <w:rsid w:val="00731F26"/>
    <w:rsid w:val="00760D65"/>
    <w:rsid w:val="00762A46"/>
    <w:rsid w:val="00770F25"/>
    <w:rsid w:val="007A35A8"/>
    <w:rsid w:val="007B0A85"/>
    <w:rsid w:val="007C6A52"/>
    <w:rsid w:val="0082043E"/>
    <w:rsid w:val="008D76BC"/>
    <w:rsid w:val="008E203A"/>
    <w:rsid w:val="0091229C"/>
    <w:rsid w:val="0093388C"/>
    <w:rsid w:val="00940E73"/>
    <w:rsid w:val="0098597D"/>
    <w:rsid w:val="009B35C3"/>
    <w:rsid w:val="009F619A"/>
    <w:rsid w:val="009F6DDE"/>
    <w:rsid w:val="00A07415"/>
    <w:rsid w:val="00A370A8"/>
    <w:rsid w:val="00A65D5E"/>
    <w:rsid w:val="00AD3822"/>
    <w:rsid w:val="00B25CE8"/>
    <w:rsid w:val="00BB4CF3"/>
    <w:rsid w:val="00BD4753"/>
    <w:rsid w:val="00BD5CB1"/>
    <w:rsid w:val="00BE62EE"/>
    <w:rsid w:val="00C003BA"/>
    <w:rsid w:val="00C4530A"/>
    <w:rsid w:val="00C46878"/>
    <w:rsid w:val="00C50542"/>
    <w:rsid w:val="00C96CEC"/>
    <w:rsid w:val="00CA77AB"/>
    <w:rsid w:val="00CB4A51"/>
    <w:rsid w:val="00CD4532"/>
    <w:rsid w:val="00CD47B0"/>
    <w:rsid w:val="00CE6104"/>
    <w:rsid w:val="00CE7918"/>
    <w:rsid w:val="00D16163"/>
    <w:rsid w:val="00D27C15"/>
    <w:rsid w:val="00D85C10"/>
    <w:rsid w:val="00DB3FAD"/>
    <w:rsid w:val="00DD6599"/>
    <w:rsid w:val="00E31F99"/>
    <w:rsid w:val="00E61C09"/>
    <w:rsid w:val="00E677FE"/>
    <w:rsid w:val="00EB3B58"/>
    <w:rsid w:val="00EB563B"/>
    <w:rsid w:val="00EC7359"/>
    <w:rsid w:val="00EE3054"/>
    <w:rsid w:val="00F00606"/>
    <w:rsid w:val="00F01256"/>
    <w:rsid w:val="00F05E51"/>
    <w:rsid w:val="00F4517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6D18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wwa\AppData\Local\Packages\Microsoft.Office.Desktop_8wekyb3d8bbwe\LocalCache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BD33F648AA4C6B895CDBD689944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71C5A-F15D-4671-84E3-0B4DC100E5AD}"/>
      </w:docPartPr>
      <w:docPartBody>
        <w:p w:rsidR="00000000" w:rsidRDefault="002B46C8" w:rsidP="002B46C8">
          <w:pPr>
            <w:pStyle w:val="74BD33F648AA4C6B895CDBD689944964"/>
          </w:pPr>
          <w:r w:rsidRPr="00346DE2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001"/>
    <w:rsid w:val="00080F6A"/>
    <w:rsid w:val="002B46C8"/>
    <w:rsid w:val="005A4001"/>
    <w:rsid w:val="00675034"/>
    <w:rsid w:val="00C76777"/>
    <w:rsid w:val="00D77739"/>
    <w:rsid w:val="00D966AE"/>
    <w:rsid w:val="00F4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558036CEBB47DE9FD2630658AC4EE4">
    <w:name w:val="DC558036CEBB47DE9FD2630658AC4EE4"/>
  </w:style>
  <w:style w:type="paragraph" w:customStyle="1" w:styleId="9DD4B165DDD14E5B9C77138C8478F924">
    <w:name w:val="9DD4B165DDD14E5B9C77138C8478F924"/>
  </w:style>
  <w:style w:type="paragraph" w:customStyle="1" w:styleId="847FFF9783C64211B3BC304D0E9B9588">
    <w:name w:val="847FFF9783C64211B3BC304D0E9B9588"/>
  </w:style>
  <w:style w:type="paragraph" w:customStyle="1" w:styleId="5D18A9A150DF41D9873AB4800016405F">
    <w:name w:val="5D18A9A150DF41D9873AB4800016405F"/>
  </w:style>
  <w:style w:type="paragraph" w:customStyle="1" w:styleId="4AE99034CF954E1DAD4D87DC31948F49">
    <w:name w:val="4AE99034CF954E1DAD4D87DC31948F49"/>
  </w:style>
  <w:style w:type="paragraph" w:customStyle="1" w:styleId="323D18AB97A445A0874DDC3C26713BDA">
    <w:name w:val="323D18AB97A445A0874DDC3C26713BDA"/>
  </w:style>
  <w:style w:type="paragraph" w:customStyle="1" w:styleId="B567000515E44674A98838C90AC1C619">
    <w:name w:val="B567000515E44674A98838C90AC1C619"/>
  </w:style>
  <w:style w:type="paragraph" w:customStyle="1" w:styleId="A2AF4CA280D44B5393EAF8204793982F">
    <w:name w:val="A2AF4CA280D44B5393EAF8204793982F"/>
  </w:style>
  <w:style w:type="paragraph" w:customStyle="1" w:styleId="436621BA7D8347CAAAA3B2820903D328">
    <w:name w:val="436621BA7D8347CAAAA3B2820903D328"/>
  </w:style>
  <w:style w:type="paragraph" w:customStyle="1" w:styleId="50F796753A7243699883B2AE897D7418">
    <w:name w:val="50F796753A7243699883B2AE897D7418"/>
  </w:style>
  <w:style w:type="paragraph" w:customStyle="1" w:styleId="89A41E5BB4DE4D1CB4E4EB841F930606">
    <w:name w:val="89A41E5BB4DE4D1CB4E4EB841F930606"/>
  </w:style>
  <w:style w:type="paragraph" w:customStyle="1" w:styleId="F0BBE8651AE74CDD9BB86DAAD80516A2">
    <w:name w:val="F0BBE8651AE74CDD9BB86DAAD80516A2"/>
  </w:style>
  <w:style w:type="paragraph" w:customStyle="1" w:styleId="A0887DF6EDC8402E92748E2098D1D5EC">
    <w:name w:val="A0887DF6EDC8402E92748E2098D1D5EC"/>
  </w:style>
  <w:style w:type="paragraph" w:customStyle="1" w:styleId="66CFB15D2EF04B61AAF8DEA52DDCE031">
    <w:name w:val="66CFB15D2EF04B61AAF8DEA52DDCE031"/>
  </w:style>
  <w:style w:type="paragraph" w:customStyle="1" w:styleId="061E9C9708C24B4282B971249C43A139">
    <w:name w:val="061E9C9708C24B4282B971249C43A139"/>
  </w:style>
  <w:style w:type="paragraph" w:customStyle="1" w:styleId="62B5752BCA1D4329B8AFD822295C2DC6">
    <w:name w:val="62B5752BCA1D4329B8AFD822295C2DC6"/>
  </w:style>
  <w:style w:type="paragraph" w:customStyle="1" w:styleId="86E3C894FA2C4AAABD5C0C708B79862B">
    <w:name w:val="86E3C894FA2C4AAABD5C0C708B79862B"/>
  </w:style>
  <w:style w:type="paragraph" w:customStyle="1" w:styleId="597BE3A1F8F74DDCAA2367BE10611ACE">
    <w:name w:val="597BE3A1F8F74DDCAA2367BE10611ACE"/>
  </w:style>
  <w:style w:type="paragraph" w:customStyle="1" w:styleId="F2D1C57A21AC4EEF9C7F19B03C9CBCDE">
    <w:name w:val="F2D1C57A21AC4EEF9C7F19B03C9CBCDE"/>
  </w:style>
  <w:style w:type="paragraph" w:customStyle="1" w:styleId="A61DB7D747C0442993195B0484EAC46A">
    <w:name w:val="A61DB7D747C0442993195B0484EAC46A"/>
  </w:style>
  <w:style w:type="paragraph" w:customStyle="1" w:styleId="B189B40FAD354BA1BFC6776427BAE14F">
    <w:name w:val="B189B40FAD354BA1BFC6776427BAE14F"/>
  </w:style>
  <w:style w:type="paragraph" w:customStyle="1" w:styleId="492C6834EDAF445585ADA2BF6C07FE77">
    <w:name w:val="492C6834EDAF445585ADA2BF6C07FE77"/>
  </w:style>
  <w:style w:type="paragraph" w:customStyle="1" w:styleId="DC493169E663439CA52849EDD5774D45">
    <w:name w:val="DC493169E663439CA52849EDD5774D45"/>
  </w:style>
  <w:style w:type="paragraph" w:customStyle="1" w:styleId="365E53590661437EB1DB0683C0E8AB6E">
    <w:name w:val="365E53590661437EB1DB0683C0E8AB6E"/>
    <w:rsid w:val="005A4001"/>
  </w:style>
  <w:style w:type="paragraph" w:customStyle="1" w:styleId="CDA0E8B02C6049D9BCB83100F165B198">
    <w:name w:val="CDA0E8B02C6049D9BCB83100F165B198"/>
    <w:rsid w:val="005A4001"/>
  </w:style>
  <w:style w:type="paragraph" w:customStyle="1" w:styleId="C79D6D636E5544289212FEE54181A3BF">
    <w:name w:val="C79D6D636E5544289212FEE54181A3BF"/>
    <w:rsid w:val="005A4001"/>
  </w:style>
  <w:style w:type="paragraph" w:customStyle="1" w:styleId="8A4C08C7F2E24DFB93CA8E574A4B0B15">
    <w:name w:val="8A4C08C7F2E24DFB93CA8E574A4B0B15"/>
    <w:rsid w:val="002B46C8"/>
  </w:style>
  <w:style w:type="paragraph" w:customStyle="1" w:styleId="75CA83A2D4CF4FC3A8C2297DC3ADD628">
    <w:name w:val="75CA83A2D4CF4FC3A8C2297DC3ADD628"/>
    <w:rsid w:val="002B46C8"/>
  </w:style>
  <w:style w:type="paragraph" w:customStyle="1" w:styleId="74BD33F648AA4C6B895CDBD689944964">
    <w:name w:val="74BD33F648AA4C6B895CDBD689944964"/>
    <w:rsid w:val="002B46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DD535B-47A7-40C2-A10B-F36BE7E4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2019-03-10T21:57:00Z</dcterms:created>
  <dcterms:modified xsi:type="dcterms:W3CDTF">2019-03-21T19:15:00Z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