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1104"/>
        <w:gridCol w:w="3754"/>
        <w:gridCol w:w="1622"/>
        <w:gridCol w:w="2551"/>
      </w:tblGrid>
      <w:tr w:rsidR="005E50AD" w:rsidRPr="00846B76" w:rsidTr="005E50AD"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50AD" w:rsidRDefault="005E50AD" w:rsidP="005E50AD">
            <w:r>
              <w:t>Homeowner</w:t>
            </w:r>
          </w:p>
          <w:p w:rsidR="005E50AD" w:rsidRPr="00846B76" w:rsidRDefault="005E50AD" w:rsidP="005E50AD">
            <w:r>
              <w:t>Name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50AD" w:rsidRPr="00846B76" w:rsidRDefault="005E50AD" w:rsidP="005E50AD">
            <w:pPr>
              <w:spacing w:before="240"/>
            </w:pPr>
          </w:p>
        </w:tc>
        <w:tc>
          <w:tcPr>
            <w:tcW w:w="21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50AD" w:rsidRPr="00762A46" w:rsidRDefault="005E50AD" w:rsidP="005E50AD">
            <w:pPr>
              <w:spacing w:before="240"/>
              <w:jc w:val="center"/>
              <w:rPr>
                <w:sz w:val="24"/>
                <w:szCs w:val="24"/>
              </w:rPr>
            </w:pPr>
            <w:r w:rsidRPr="00762A46">
              <w:rPr>
                <w:color w:val="808080" w:themeColor="background1" w:themeShade="80"/>
                <w:sz w:val="24"/>
                <w:szCs w:val="24"/>
              </w:rPr>
              <w:t>Signature</w:t>
            </w:r>
          </w:p>
        </w:tc>
      </w:tr>
      <w:tr w:rsidR="00A7716D" w:rsidRPr="00846B76" w:rsidTr="00A7716D">
        <w:sdt>
          <w:sdtPr>
            <w:id w:val="572943512"/>
            <w:placeholder>
              <w:docPart w:val="09D2A28EA6684C7A9CFBEEDA9C49A2E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:rsidR="00A7716D" w:rsidRDefault="00A7716D" w:rsidP="00346DE2">
                <w:r w:rsidRPr="00346DE2">
                  <w:t>Address</w:t>
                </w:r>
              </w:p>
            </w:tc>
          </w:sdtContent>
        </w:sdt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716D" w:rsidRPr="00846B76" w:rsidRDefault="00A7716D" w:rsidP="00346DE2">
            <w:pPr>
              <w:spacing w:before="240"/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716D" w:rsidRPr="00846B76" w:rsidRDefault="00A7716D" w:rsidP="00346DE2">
            <w:pPr>
              <w:spacing w:before="240"/>
            </w:pPr>
            <w:r>
              <w:t>Lot #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716D" w:rsidRPr="00846B76" w:rsidRDefault="00A7716D" w:rsidP="00346DE2">
            <w:pPr>
              <w:spacing w:before="240"/>
            </w:pPr>
            <w:r>
              <w:t xml:space="preserve">Date </w:t>
            </w:r>
          </w:p>
        </w:tc>
      </w:tr>
      <w:tr w:rsidR="002F5769" w:rsidRPr="00846B76" w:rsidTr="005E50AD">
        <w:tc>
          <w:tcPr>
            <w:tcW w:w="10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5769" w:rsidRPr="00846B76" w:rsidRDefault="002F5769" w:rsidP="00346DE2">
            <w:r>
              <w:t>Phone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5769" w:rsidRPr="00846B76" w:rsidRDefault="002F5769" w:rsidP="00346DE2">
            <w:pPr>
              <w:spacing w:before="240"/>
            </w:pPr>
          </w:p>
        </w:tc>
        <w:tc>
          <w:tcPr>
            <w:tcW w:w="21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5769" w:rsidRPr="00846B76" w:rsidRDefault="002F5769" w:rsidP="00346DE2">
            <w:pPr>
              <w:spacing w:before="240"/>
            </w:pPr>
            <w:r>
              <w:t>Email:</w:t>
            </w:r>
          </w:p>
        </w:tc>
      </w:tr>
      <w:tr w:rsidR="00650259" w:rsidRPr="00846B76" w:rsidTr="00FD6197">
        <w:trPr>
          <w:trHeight w:val="5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:rsidTr="00D85C1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6DE2" w:rsidRPr="00A87857" w:rsidRDefault="009B35C3" w:rsidP="006E4F5B">
            <w:pPr>
              <w:spacing w:before="120"/>
              <w:rPr>
                <w:sz w:val="24"/>
                <w:szCs w:val="24"/>
              </w:rPr>
            </w:pPr>
            <w:r w:rsidRPr="00A87857">
              <w:rPr>
                <w:sz w:val="24"/>
                <w:szCs w:val="24"/>
              </w:rPr>
              <w:t xml:space="preserve">Describe </w:t>
            </w:r>
            <w:r w:rsidR="009C34AD" w:rsidRPr="00A87857">
              <w:rPr>
                <w:sz w:val="24"/>
                <w:szCs w:val="24"/>
              </w:rPr>
              <w:t>vehicle type(s), conditions variance is being requested for</w:t>
            </w:r>
            <w:r w:rsidRPr="00A87857">
              <w:rPr>
                <w:sz w:val="24"/>
                <w:szCs w:val="24"/>
              </w:rPr>
              <w:t>:</w:t>
            </w:r>
          </w:p>
          <w:p w:rsidR="001C5747" w:rsidRDefault="00F45176" w:rsidP="006E4F5B">
            <w:pPr>
              <w:spacing w:before="120"/>
              <w:rPr>
                <w:sz w:val="24"/>
                <w:szCs w:val="24"/>
              </w:rPr>
            </w:pPr>
            <w:r w:rsidRPr="00A87857">
              <w:rPr>
                <w:sz w:val="24"/>
                <w:szCs w:val="24"/>
              </w:rPr>
              <w:sym w:font="Wingdings 2" w:char="F0A3"/>
            </w:r>
            <w:r w:rsidRPr="00A87857">
              <w:rPr>
                <w:sz w:val="24"/>
                <w:szCs w:val="24"/>
              </w:rPr>
              <w:t xml:space="preserve">  </w:t>
            </w:r>
            <w:r w:rsidR="009C34AD" w:rsidRPr="00A87857">
              <w:rPr>
                <w:sz w:val="24"/>
                <w:szCs w:val="24"/>
              </w:rPr>
              <w:t>Vehicle type</w:t>
            </w:r>
            <w:r w:rsidRPr="00A87857">
              <w:rPr>
                <w:sz w:val="24"/>
                <w:szCs w:val="24"/>
              </w:rPr>
              <w:t xml:space="preserve"> </w:t>
            </w:r>
            <w:r w:rsidR="009C34AD" w:rsidRPr="00A87857">
              <w:rPr>
                <w:sz w:val="24"/>
                <w:szCs w:val="24"/>
              </w:rPr>
              <w:t xml:space="preserve">__________________ </w:t>
            </w:r>
            <w:r w:rsidRPr="00A87857">
              <w:rPr>
                <w:sz w:val="24"/>
                <w:szCs w:val="24"/>
              </w:rPr>
              <w:sym w:font="Wingdings 2" w:char="F0A3"/>
            </w:r>
            <w:r w:rsidRPr="00A87857">
              <w:rPr>
                <w:sz w:val="24"/>
                <w:szCs w:val="24"/>
              </w:rPr>
              <w:t xml:space="preserve">  </w:t>
            </w:r>
            <w:r w:rsidR="009C34AD" w:rsidRPr="00A87857">
              <w:rPr>
                <w:sz w:val="24"/>
                <w:szCs w:val="24"/>
              </w:rPr>
              <w:t>Color ______</w:t>
            </w:r>
            <w:r w:rsidRPr="00A87857">
              <w:rPr>
                <w:sz w:val="24"/>
                <w:szCs w:val="24"/>
              </w:rPr>
              <w:t xml:space="preserve">   </w:t>
            </w:r>
            <w:r w:rsidRPr="00A87857">
              <w:rPr>
                <w:sz w:val="24"/>
                <w:szCs w:val="24"/>
              </w:rPr>
              <w:sym w:font="Wingdings 2" w:char="F0A3"/>
            </w:r>
            <w:r w:rsidRPr="00A87857">
              <w:rPr>
                <w:sz w:val="24"/>
                <w:szCs w:val="24"/>
              </w:rPr>
              <w:t xml:space="preserve">  </w:t>
            </w:r>
            <w:r w:rsidR="009C34AD" w:rsidRPr="00A87857">
              <w:rPr>
                <w:sz w:val="24"/>
                <w:szCs w:val="24"/>
              </w:rPr>
              <w:t>License # __</w:t>
            </w:r>
            <w:r w:rsidR="00A87857">
              <w:rPr>
                <w:sz w:val="24"/>
                <w:szCs w:val="24"/>
              </w:rPr>
              <w:t>__</w:t>
            </w:r>
            <w:r w:rsidR="009C34AD" w:rsidRPr="00A87857">
              <w:rPr>
                <w:sz w:val="24"/>
                <w:szCs w:val="24"/>
              </w:rPr>
              <w:t>________</w:t>
            </w:r>
            <w:r w:rsidR="001C5747">
              <w:rPr>
                <w:sz w:val="24"/>
                <w:szCs w:val="24"/>
              </w:rPr>
              <w:t>___________</w:t>
            </w:r>
            <w:r w:rsidR="009C34AD" w:rsidRPr="00A87857">
              <w:rPr>
                <w:sz w:val="24"/>
                <w:szCs w:val="24"/>
              </w:rPr>
              <w:t>_</w:t>
            </w:r>
          </w:p>
          <w:p w:rsidR="001C5747" w:rsidRDefault="001C5747" w:rsidP="006E4F5B">
            <w:pPr>
              <w:spacing w:before="120"/>
              <w:rPr>
                <w:sz w:val="24"/>
                <w:szCs w:val="24"/>
              </w:rPr>
            </w:pPr>
            <w:r w:rsidRPr="00A87857">
              <w:rPr>
                <w:sz w:val="24"/>
                <w:szCs w:val="24"/>
              </w:rPr>
              <w:sym w:font="Wingdings 2" w:char="F0A3"/>
            </w:r>
            <w:r w:rsidRPr="00A87857">
              <w:rPr>
                <w:sz w:val="24"/>
                <w:szCs w:val="24"/>
              </w:rPr>
              <w:t xml:space="preserve">  Vehicle type __________________ </w:t>
            </w:r>
            <w:r w:rsidRPr="00A87857">
              <w:rPr>
                <w:sz w:val="24"/>
                <w:szCs w:val="24"/>
              </w:rPr>
              <w:sym w:font="Wingdings 2" w:char="F0A3"/>
            </w:r>
            <w:r w:rsidRPr="00A87857">
              <w:rPr>
                <w:sz w:val="24"/>
                <w:szCs w:val="24"/>
              </w:rPr>
              <w:t xml:space="preserve">  Color ______   </w:t>
            </w:r>
            <w:r w:rsidRPr="00A87857">
              <w:rPr>
                <w:sz w:val="24"/>
                <w:szCs w:val="24"/>
              </w:rPr>
              <w:sym w:font="Wingdings 2" w:char="F0A3"/>
            </w:r>
            <w:r w:rsidRPr="00A87857">
              <w:rPr>
                <w:sz w:val="24"/>
                <w:szCs w:val="24"/>
              </w:rPr>
              <w:t xml:space="preserve">  License # __</w:t>
            </w:r>
            <w:r>
              <w:rPr>
                <w:sz w:val="24"/>
                <w:szCs w:val="24"/>
              </w:rPr>
              <w:t>__</w:t>
            </w:r>
            <w:r w:rsidRPr="00A87857">
              <w:rPr>
                <w:sz w:val="24"/>
                <w:szCs w:val="24"/>
              </w:rPr>
              <w:t>_________</w:t>
            </w:r>
            <w:r>
              <w:rPr>
                <w:sz w:val="24"/>
                <w:szCs w:val="24"/>
              </w:rPr>
              <w:t>___________</w:t>
            </w:r>
          </w:p>
          <w:p w:rsidR="00F45176" w:rsidRPr="00A87857" w:rsidRDefault="001C5747" w:rsidP="006E4F5B">
            <w:pPr>
              <w:spacing w:before="120"/>
              <w:rPr>
                <w:sz w:val="24"/>
                <w:szCs w:val="24"/>
              </w:rPr>
            </w:pPr>
            <w:r w:rsidRPr="00A87857">
              <w:rPr>
                <w:sz w:val="24"/>
                <w:szCs w:val="24"/>
              </w:rPr>
              <w:sym w:font="Wingdings 2" w:char="F0A3"/>
            </w:r>
            <w:r w:rsidRPr="00A87857">
              <w:rPr>
                <w:sz w:val="24"/>
                <w:szCs w:val="24"/>
              </w:rPr>
              <w:t xml:space="preserve">  Vehicle type __________________ </w:t>
            </w:r>
            <w:r w:rsidRPr="00A87857">
              <w:rPr>
                <w:sz w:val="24"/>
                <w:szCs w:val="24"/>
              </w:rPr>
              <w:sym w:font="Wingdings 2" w:char="F0A3"/>
            </w:r>
            <w:r w:rsidRPr="00A87857">
              <w:rPr>
                <w:sz w:val="24"/>
                <w:szCs w:val="24"/>
              </w:rPr>
              <w:t xml:space="preserve">  Color ______   </w:t>
            </w:r>
            <w:r w:rsidRPr="00A87857">
              <w:rPr>
                <w:sz w:val="24"/>
                <w:szCs w:val="24"/>
              </w:rPr>
              <w:sym w:font="Wingdings 2" w:char="F0A3"/>
            </w:r>
            <w:r w:rsidRPr="00A87857">
              <w:rPr>
                <w:sz w:val="24"/>
                <w:szCs w:val="24"/>
              </w:rPr>
              <w:t xml:space="preserve">  License # __</w:t>
            </w:r>
            <w:r>
              <w:rPr>
                <w:sz w:val="24"/>
                <w:szCs w:val="24"/>
              </w:rPr>
              <w:t>__</w:t>
            </w:r>
            <w:r w:rsidRPr="00A87857">
              <w:rPr>
                <w:sz w:val="24"/>
                <w:szCs w:val="24"/>
              </w:rPr>
              <w:t>_________</w:t>
            </w:r>
            <w:r>
              <w:rPr>
                <w:sz w:val="24"/>
                <w:szCs w:val="24"/>
              </w:rPr>
              <w:t>___________</w:t>
            </w:r>
          </w:p>
          <w:p w:rsidR="002F5769" w:rsidRPr="00A87857" w:rsidRDefault="006E4F5B" w:rsidP="006E4F5B">
            <w:pPr>
              <w:spacing w:before="120"/>
              <w:rPr>
                <w:sz w:val="24"/>
                <w:szCs w:val="24"/>
              </w:rPr>
            </w:pPr>
            <w:r w:rsidRPr="00A87857">
              <w:rPr>
                <w:sz w:val="24"/>
                <w:szCs w:val="24"/>
              </w:rPr>
              <w:sym w:font="Wingdings 2" w:char="F0A3"/>
            </w:r>
            <w:r w:rsidRPr="00A87857">
              <w:rPr>
                <w:sz w:val="24"/>
                <w:szCs w:val="24"/>
              </w:rPr>
              <w:t xml:space="preserve">  </w:t>
            </w:r>
            <w:r w:rsidR="009C34AD" w:rsidRPr="00A87857">
              <w:rPr>
                <w:sz w:val="24"/>
                <w:szCs w:val="24"/>
              </w:rPr>
              <w:t>Current parking location _</w:t>
            </w:r>
            <w:r w:rsidR="002F5769" w:rsidRPr="00A87857">
              <w:rPr>
                <w:sz w:val="24"/>
                <w:szCs w:val="24"/>
              </w:rPr>
              <w:t>____________________________</w:t>
            </w:r>
            <w:r w:rsidR="00A87857">
              <w:rPr>
                <w:sz w:val="24"/>
                <w:szCs w:val="24"/>
              </w:rPr>
              <w:t>___________</w:t>
            </w:r>
            <w:r w:rsidR="002F5769" w:rsidRPr="00A87857">
              <w:rPr>
                <w:sz w:val="24"/>
                <w:szCs w:val="24"/>
              </w:rPr>
              <w:t>_________</w:t>
            </w:r>
            <w:r w:rsidR="00A87857">
              <w:rPr>
                <w:sz w:val="24"/>
                <w:szCs w:val="24"/>
              </w:rPr>
              <w:t>__</w:t>
            </w:r>
            <w:r w:rsidR="002F5769" w:rsidRPr="00A87857">
              <w:rPr>
                <w:sz w:val="24"/>
                <w:szCs w:val="24"/>
              </w:rPr>
              <w:t>_______</w:t>
            </w:r>
            <w:r w:rsidR="000D17D7" w:rsidRPr="00A87857">
              <w:rPr>
                <w:sz w:val="24"/>
                <w:szCs w:val="24"/>
              </w:rPr>
              <w:t xml:space="preserve">                                        </w:t>
            </w:r>
          </w:p>
          <w:p w:rsidR="006E4F5B" w:rsidRPr="00A87857" w:rsidRDefault="006E4F5B" w:rsidP="006E4F5B">
            <w:pPr>
              <w:spacing w:before="120"/>
              <w:rPr>
                <w:sz w:val="24"/>
                <w:szCs w:val="24"/>
              </w:rPr>
            </w:pPr>
            <w:r w:rsidRPr="00A87857">
              <w:rPr>
                <w:sz w:val="24"/>
                <w:szCs w:val="24"/>
              </w:rPr>
              <w:sym w:font="Wingdings 2" w:char="F0A3"/>
            </w:r>
            <w:r w:rsidRPr="00A87857">
              <w:rPr>
                <w:sz w:val="24"/>
                <w:szCs w:val="24"/>
              </w:rPr>
              <w:t xml:space="preserve">  Temporary Request _____ </w:t>
            </w:r>
            <w:r w:rsidR="00B57FF5" w:rsidRPr="00A87857">
              <w:rPr>
                <w:sz w:val="24"/>
                <w:szCs w:val="24"/>
              </w:rPr>
              <w:t>Days/Weeks</w:t>
            </w:r>
            <w:r w:rsidR="002F5769" w:rsidRPr="00A87857">
              <w:rPr>
                <w:sz w:val="24"/>
                <w:szCs w:val="24"/>
              </w:rPr>
              <w:t xml:space="preserve">  </w:t>
            </w:r>
            <w:r w:rsidR="000401A1">
              <w:rPr>
                <w:sz w:val="24"/>
                <w:szCs w:val="24"/>
              </w:rPr>
              <w:t xml:space="preserve">                                </w:t>
            </w:r>
            <w:r w:rsidRPr="00A87857">
              <w:rPr>
                <w:sz w:val="24"/>
                <w:szCs w:val="24"/>
              </w:rPr>
              <w:sym w:font="Wingdings 2" w:char="F0A3"/>
            </w:r>
            <w:r w:rsidRPr="00A87857">
              <w:rPr>
                <w:sz w:val="24"/>
                <w:szCs w:val="24"/>
              </w:rPr>
              <w:t xml:space="preserve">  </w:t>
            </w:r>
            <w:r w:rsidR="00B57FF5" w:rsidRPr="00A87857">
              <w:rPr>
                <w:sz w:val="24"/>
                <w:szCs w:val="24"/>
              </w:rPr>
              <w:t>Long-term Request</w:t>
            </w:r>
            <w:r w:rsidRPr="00A87857">
              <w:rPr>
                <w:sz w:val="24"/>
                <w:szCs w:val="24"/>
              </w:rPr>
              <w:t xml:space="preserve">  _______ </w:t>
            </w:r>
            <w:proofErr w:type="spellStart"/>
            <w:r w:rsidR="00B57FF5" w:rsidRPr="00A87857">
              <w:rPr>
                <w:sz w:val="24"/>
                <w:szCs w:val="24"/>
              </w:rPr>
              <w:t>Mths</w:t>
            </w:r>
            <w:proofErr w:type="spellEnd"/>
            <w:r w:rsidRPr="00A87857">
              <w:rPr>
                <w:sz w:val="24"/>
                <w:szCs w:val="24"/>
              </w:rPr>
              <w:t xml:space="preserve">   </w:t>
            </w:r>
          </w:p>
          <w:p w:rsidR="006E4F5B" w:rsidRDefault="002F5769" w:rsidP="006E4F5B">
            <w:pPr>
              <w:spacing w:before="120"/>
              <w:rPr>
                <w:sz w:val="24"/>
                <w:szCs w:val="24"/>
              </w:rPr>
            </w:pPr>
            <w:r w:rsidRPr="00A87857">
              <w:rPr>
                <w:sz w:val="24"/>
                <w:szCs w:val="24"/>
              </w:rPr>
              <w:sym w:font="Wingdings 2" w:char="F0A3"/>
            </w:r>
            <w:r w:rsidRPr="00A87857">
              <w:rPr>
                <w:sz w:val="24"/>
                <w:szCs w:val="24"/>
              </w:rPr>
              <w:t xml:space="preserve">  </w:t>
            </w:r>
            <w:r w:rsidR="009C34AD" w:rsidRPr="00A87857">
              <w:rPr>
                <w:sz w:val="24"/>
                <w:szCs w:val="24"/>
              </w:rPr>
              <w:t>Reason for Request</w:t>
            </w:r>
            <w:r w:rsidRPr="00A87857">
              <w:rPr>
                <w:sz w:val="24"/>
                <w:szCs w:val="24"/>
              </w:rPr>
              <w:t xml:space="preserve">  </w:t>
            </w:r>
            <w:r w:rsidR="000401A1">
              <w:rPr>
                <w:sz w:val="24"/>
                <w:szCs w:val="24"/>
              </w:rPr>
              <w:t>(describe here)</w:t>
            </w:r>
          </w:p>
          <w:p w:rsidR="00FB2C46" w:rsidRDefault="00FB2C46" w:rsidP="006E4F5B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Pr="00A87857">
              <w:rPr>
                <w:sz w:val="24"/>
                <w:szCs w:val="24"/>
              </w:rPr>
              <w:sym w:font="Wingdings 2" w:char="F0A3"/>
            </w:r>
            <w:r w:rsidRPr="00A8785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Caregiver</w:t>
            </w:r>
            <w:r w:rsidRPr="00A87857">
              <w:rPr>
                <w:sz w:val="24"/>
                <w:szCs w:val="24"/>
              </w:rPr>
              <w:t xml:space="preserve">  </w:t>
            </w:r>
          </w:p>
          <w:p w:rsidR="00FB2C46" w:rsidRPr="00A87857" w:rsidRDefault="00FB2C46" w:rsidP="006E4F5B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Pr="00A87857">
              <w:rPr>
                <w:sz w:val="24"/>
                <w:szCs w:val="24"/>
              </w:rPr>
              <w:sym w:font="Wingdings 2" w:char="F0A3"/>
            </w:r>
            <w:r w:rsidRPr="00A8785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Other (Please describe)</w:t>
            </w:r>
            <w:r w:rsidRPr="00A8785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</w:t>
            </w:r>
          </w:p>
          <w:p w:rsidR="002F5769" w:rsidRPr="00A87857" w:rsidRDefault="002F5769" w:rsidP="001C4A3D">
            <w:pPr>
              <w:spacing w:before="240"/>
              <w:rPr>
                <w:sz w:val="24"/>
                <w:szCs w:val="24"/>
              </w:rPr>
            </w:pPr>
          </w:p>
        </w:tc>
        <w:bookmarkStart w:id="0" w:name="_GoBack"/>
        <w:bookmarkEnd w:id="0"/>
      </w:tr>
      <w:tr w:rsidR="00F45176" w:rsidRPr="00846B76" w:rsidTr="005626A0">
        <w:trPr>
          <w:trHeight w:val="36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F45176" w:rsidRPr="00F45176" w:rsidRDefault="00C4530A" w:rsidP="001C4A3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ARC/</w:t>
            </w:r>
            <w:r w:rsidR="00F45176" w:rsidRPr="00F45176">
              <w:rPr>
                <w:sz w:val="24"/>
                <w:szCs w:val="24"/>
              </w:rPr>
              <w:t>Board Use Below:</w:t>
            </w:r>
          </w:p>
        </w:tc>
      </w:tr>
      <w:tr w:rsidR="00346DE2" w:rsidRPr="00846B76" w:rsidTr="0081116C"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2" w:rsidRPr="00464CA9" w:rsidRDefault="00346DE2" w:rsidP="0081116C">
            <w:pPr>
              <w:jc w:val="center"/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6DE2" w:rsidRPr="00464CA9" w:rsidRDefault="009E5A03" w:rsidP="00346DE2">
            <w:pPr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t>Date of Review ___________________</w:t>
            </w:r>
          </w:p>
        </w:tc>
      </w:tr>
      <w:tr w:rsidR="00B57FF5" w:rsidRPr="00846B76" w:rsidTr="0081116C"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FF5" w:rsidRPr="00464CA9" w:rsidRDefault="00B57FF5" w:rsidP="0081116C">
            <w:pPr>
              <w:jc w:val="center"/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FF5" w:rsidRPr="00464CA9" w:rsidRDefault="009E5A03" w:rsidP="00B57FF5">
            <w:pPr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t>Vehicle impacting traffic/visibility?   Yes/No</w:t>
            </w:r>
          </w:p>
        </w:tc>
      </w:tr>
      <w:tr w:rsidR="00B57FF5" w:rsidRPr="00846B76" w:rsidTr="0081116C"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FF5" w:rsidRPr="00464CA9" w:rsidRDefault="00B57FF5" w:rsidP="00BE72DE">
            <w:pPr>
              <w:jc w:val="center"/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FF5" w:rsidRPr="00464CA9" w:rsidRDefault="009E5A03" w:rsidP="00BE72DE">
            <w:pPr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t>Impact to neighbors</w:t>
            </w:r>
            <w:r w:rsidR="00BE72DE" w:rsidRPr="00464CA9">
              <w:rPr>
                <w:sz w:val="24"/>
                <w:szCs w:val="24"/>
              </w:rPr>
              <w:t>?           Yes/No</w:t>
            </w:r>
          </w:p>
        </w:tc>
      </w:tr>
      <w:tr w:rsidR="009E5A03" w:rsidRPr="00846B76" w:rsidTr="00863ECE">
        <w:trPr>
          <w:trHeight w:val="260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A03" w:rsidRPr="00464CA9" w:rsidRDefault="009E5A03" w:rsidP="00BE72DE">
            <w:pPr>
              <w:jc w:val="center"/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5A03" w:rsidRPr="00464CA9" w:rsidRDefault="00BE72DE" w:rsidP="00BE72DE">
            <w:pPr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t xml:space="preserve">Variance Granted?               </w:t>
            </w:r>
            <w:r w:rsidR="00FB2C46">
              <w:rPr>
                <w:sz w:val="24"/>
                <w:szCs w:val="24"/>
              </w:rPr>
              <w:t xml:space="preserve"> </w:t>
            </w:r>
            <w:r w:rsidRPr="00464CA9">
              <w:rPr>
                <w:sz w:val="24"/>
                <w:szCs w:val="24"/>
              </w:rPr>
              <w:t>Yes/No</w:t>
            </w:r>
          </w:p>
        </w:tc>
      </w:tr>
      <w:tr w:rsidR="00BE72DE" w:rsidRPr="00846B76" w:rsidTr="0081116C"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2DE" w:rsidRPr="00464CA9" w:rsidRDefault="00BE72DE" w:rsidP="00BE72DE">
            <w:pPr>
              <w:jc w:val="center"/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2DE" w:rsidRPr="00464CA9" w:rsidRDefault="00BE72DE" w:rsidP="00BE72DE">
            <w:pPr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t>Temporary or Long-term variance  (circle one)</w:t>
            </w:r>
          </w:p>
        </w:tc>
      </w:tr>
      <w:tr w:rsidR="00BE72DE" w:rsidRPr="00846B76" w:rsidTr="0081116C"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2DE" w:rsidRPr="00464CA9" w:rsidRDefault="00BE72DE" w:rsidP="00BE72DE">
            <w:pPr>
              <w:jc w:val="center"/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2DE" w:rsidRPr="00464CA9" w:rsidRDefault="00BE72DE" w:rsidP="00BE72DE">
            <w:pPr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t>Date Variance Ends</w:t>
            </w:r>
          </w:p>
        </w:tc>
      </w:tr>
      <w:tr w:rsidR="00346DE2" w:rsidRPr="00846B76" w:rsidTr="0081116C"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E2" w:rsidRPr="00464CA9" w:rsidRDefault="00346DE2" w:rsidP="0081116C">
            <w:pPr>
              <w:jc w:val="center"/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6DE2" w:rsidRPr="00464CA9" w:rsidRDefault="00F45176" w:rsidP="00346DE2">
            <w:pPr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t>Conditions of Variance if granted</w:t>
            </w:r>
          </w:p>
          <w:p w:rsidR="00F45176" w:rsidRPr="00464CA9" w:rsidRDefault="00F45176" w:rsidP="00346DE2">
            <w:pPr>
              <w:rPr>
                <w:sz w:val="24"/>
                <w:szCs w:val="24"/>
              </w:rPr>
            </w:pPr>
          </w:p>
          <w:p w:rsidR="002F5769" w:rsidRPr="00464CA9" w:rsidRDefault="002F5769" w:rsidP="00346DE2">
            <w:pPr>
              <w:rPr>
                <w:sz w:val="24"/>
                <w:szCs w:val="24"/>
              </w:rPr>
            </w:pPr>
          </w:p>
          <w:p w:rsidR="00A82F3A" w:rsidRPr="00464CA9" w:rsidRDefault="00A82F3A" w:rsidP="00346DE2">
            <w:pPr>
              <w:rPr>
                <w:sz w:val="24"/>
                <w:szCs w:val="24"/>
              </w:rPr>
            </w:pPr>
          </w:p>
        </w:tc>
      </w:tr>
      <w:tr w:rsidR="006E4F5B" w:rsidRPr="00846B76" w:rsidTr="00D85C1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F5B" w:rsidRPr="00464CA9" w:rsidRDefault="006E4F5B" w:rsidP="00346DE2">
            <w:pPr>
              <w:spacing w:before="120"/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t>ARC member(s) review date:</w:t>
            </w:r>
          </w:p>
        </w:tc>
      </w:tr>
      <w:tr w:rsidR="006E4F5B" w:rsidRPr="00846B76" w:rsidTr="00D85C1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F5B" w:rsidRPr="00464CA9" w:rsidRDefault="006E4F5B" w:rsidP="00346DE2">
            <w:pPr>
              <w:spacing w:before="120"/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t>ARC members present:</w:t>
            </w:r>
          </w:p>
        </w:tc>
      </w:tr>
      <w:tr w:rsidR="006E4F5B" w:rsidRPr="00846B76" w:rsidTr="00D85C1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F5B" w:rsidRPr="00464CA9" w:rsidRDefault="006E4F5B" w:rsidP="00346DE2">
            <w:pPr>
              <w:spacing w:before="120"/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t>Board review date:</w:t>
            </w:r>
            <w:r w:rsidR="009E5A03" w:rsidRPr="00464CA9">
              <w:rPr>
                <w:sz w:val="24"/>
                <w:szCs w:val="24"/>
              </w:rPr>
              <w:t xml:space="preserve"> </w:t>
            </w:r>
          </w:p>
        </w:tc>
      </w:tr>
      <w:tr w:rsidR="0081116C" w:rsidRPr="00846B76" w:rsidTr="00D85C1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16C" w:rsidRPr="00464CA9" w:rsidRDefault="005E6EE4" w:rsidP="00346DE2">
            <w:pPr>
              <w:spacing w:before="120"/>
              <w:rPr>
                <w:sz w:val="24"/>
                <w:szCs w:val="24"/>
              </w:rPr>
            </w:pPr>
            <w:r w:rsidRPr="00464CA9">
              <w:rPr>
                <w:sz w:val="24"/>
                <w:szCs w:val="24"/>
              </w:rPr>
              <w:t>Board member</w:t>
            </w:r>
            <w:r w:rsidR="00EB2442" w:rsidRPr="00464CA9">
              <w:rPr>
                <w:sz w:val="24"/>
                <w:szCs w:val="24"/>
              </w:rPr>
              <w:t xml:space="preserve"> name</w:t>
            </w:r>
            <w:r w:rsidRPr="00464CA9">
              <w:rPr>
                <w:sz w:val="24"/>
                <w:szCs w:val="24"/>
              </w:rPr>
              <w:t>s:</w:t>
            </w:r>
          </w:p>
        </w:tc>
      </w:tr>
    </w:tbl>
    <w:p w:rsidR="0081116C" w:rsidRDefault="0081116C" w:rsidP="00E677FE">
      <w:pPr>
        <w:spacing w:after="0"/>
        <w:rPr>
          <w:sz w:val="16"/>
          <w:szCs w:val="16"/>
        </w:rPr>
      </w:pPr>
    </w:p>
    <w:p w:rsidR="000655F8" w:rsidRPr="003F6B73" w:rsidRDefault="005015B8" w:rsidP="00E677FE">
      <w:pPr>
        <w:spacing w:after="0"/>
        <w:rPr>
          <w:sz w:val="24"/>
          <w:szCs w:val="24"/>
        </w:rPr>
      </w:pPr>
      <w:r w:rsidRPr="003F6B73">
        <w:rPr>
          <w:sz w:val="24"/>
          <w:szCs w:val="24"/>
        </w:rPr>
        <w:t>Cc:   Requesting homeowner</w:t>
      </w:r>
    </w:p>
    <w:p w:rsidR="005015B8" w:rsidRPr="003F6B73" w:rsidRDefault="000655F8" w:rsidP="00E677FE">
      <w:pPr>
        <w:spacing w:after="0"/>
        <w:rPr>
          <w:sz w:val="24"/>
          <w:szCs w:val="24"/>
        </w:rPr>
      </w:pPr>
      <w:r w:rsidRPr="003F6B73">
        <w:rPr>
          <w:sz w:val="24"/>
          <w:szCs w:val="24"/>
        </w:rPr>
        <w:t xml:space="preserve">        </w:t>
      </w:r>
      <w:r w:rsidR="005015B8" w:rsidRPr="003F6B73">
        <w:rPr>
          <w:sz w:val="24"/>
          <w:szCs w:val="24"/>
        </w:rPr>
        <w:t>ARC Lot file</w:t>
      </w:r>
    </w:p>
    <w:p w:rsidR="00BE72DE" w:rsidRPr="00E677FE" w:rsidRDefault="00BE72DE" w:rsidP="00E677FE">
      <w:pPr>
        <w:spacing w:after="0"/>
        <w:rPr>
          <w:sz w:val="16"/>
          <w:szCs w:val="16"/>
        </w:rPr>
      </w:pPr>
    </w:p>
    <w:sectPr w:rsidR="00BE72DE" w:rsidRPr="00E677FE" w:rsidSect="00A82F3A">
      <w:headerReference w:type="default" r:id="rId10"/>
      <w:footerReference w:type="default" r:id="rId11"/>
      <w:pgSz w:w="12240" w:h="15840" w:code="1"/>
      <w:pgMar w:top="720" w:right="1152" w:bottom="1008" w:left="1152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7E88" w:rsidRDefault="00F77E88" w:rsidP="00650259">
      <w:pPr>
        <w:spacing w:after="0" w:line="240" w:lineRule="auto"/>
      </w:pPr>
      <w:r>
        <w:separator/>
      </w:r>
    </w:p>
  </w:endnote>
  <w:endnote w:type="continuationSeparator" w:id="0">
    <w:p w:rsidR="00F77E88" w:rsidRDefault="00F77E8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2D4CC80-2216-41BF-9D67-BF84BCFAA3B2}"/>
    <w:embedBold r:id="rId2" w:fontKey="{AF483926-5032-4E8E-B8B7-42FFF0DDFE5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E36DD03-44A7-42D2-BCEC-D753040C816A}"/>
    <w:embedBold r:id="rId4" w:fontKey="{9F50F869-6F93-4D08-B337-38DBEBCE2024}"/>
    <w:embedItalic r:id="rId5" w:fontKey="{CD462439-4312-4C0A-A456-B98F6D9B73F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E945E72-8951-4211-932F-0D539974FB3E}"/>
  </w:font>
  <w:font w:name="Wingdings 2">
    <w:charset w:val="02"/>
    <w:family w:val="decorative"/>
    <w:pitch w:val="variable"/>
    <w:sig w:usb0="00000000" w:usb1="10000000" w:usb2="00000000" w:usb3="00000000" w:csb0="80000000" w:csb1="00000000"/>
    <w:embedRegular r:id="rId7" w:fontKey="{AEC592C2-ACB1-4A5C-A750-BB0A14758A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90" w:type="dxa"/>
      <w:tblLook w:val="04A0" w:firstRow="1" w:lastRow="0" w:firstColumn="1" w:lastColumn="0" w:noHBand="0" w:noVBand="1"/>
    </w:tblPr>
    <w:tblGrid>
      <w:gridCol w:w="4675"/>
      <w:gridCol w:w="5315"/>
    </w:tblGrid>
    <w:tr w:rsidR="002462F3" w:rsidRPr="002462F3" w:rsidTr="009E5A03">
      <w:tc>
        <w:tcPr>
          <w:tcW w:w="4675" w:type="dxa"/>
          <w:vAlign w:val="center"/>
        </w:tcPr>
        <w:p w:rsidR="002462F3" w:rsidRPr="002462F3" w:rsidRDefault="00A7716D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Effective:  3-21</w:t>
          </w:r>
          <w:r w:rsidR="001566CD">
            <w:rPr>
              <w:sz w:val="18"/>
              <w:szCs w:val="24"/>
            </w:rPr>
            <w:t>-</w:t>
          </w:r>
          <w:r w:rsidR="00743EFC">
            <w:rPr>
              <w:sz w:val="18"/>
              <w:szCs w:val="24"/>
            </w:rPr>
            <w:t>20</w:t>
          </w:r>
          <w:r>
            <w:rPr>
              <w:sz w:val="18"/>
              <w:szCs w:val="24"/>
            </w:rPr>
            <w:t>19</w:t>
          </w:r>
        </w:p>
      </w:tc>
      <w:tc>
        <w:tcPr>
          <w:tcW w:w="531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7E88" w:rsidRDefault="00F77E88" w:rsidP="00650259">
      <w:pPr>
        <w:spacing w:after="0" w:line="240" w:lineRule="auto"/>
      </w:pPr>
      <w:r>
        <w:separator/>
      </w:r>
    </w:p>
  </w:footnote>
  <w:footnote w:type="continuationSeparator" w:id="0">
    <w:p w:rsidR="00F77E88" w:rsidRDefault="00F77E8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550"/>
    </w:tblGrid>
    <w:tr w:rsidR="00731F26" w:rsidRPr="00731F26" w:rsidTr="007769AB">
      <w:trPr>
        <w:trHeight w:val="126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731F26" w:rsidRDefault="00F45176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t>CSEII</w:t>
          </w:r>
        </w:p>
      </w:tc>
      <w:tc>
        <w:tcPr>
          <w:tcW w:w="8550" w:type="dxa"/>
          <w:shd w:val="clear" w:color="auto" w:fill="731F1C" w:themeFill="accent5"/>
          <w:vAlign w:val="center"/>
        </w:tcPr>
        <w:p w:rsidR="000D17D7" w:rsidRDefault="000D17D7" w:rsidP="00731F26">
          <w:pPr>
            <w:spacing w:after="0"/>
            <w:rPr>
              <w:rFonts w:ascii="Corbel" w:eastAsia="Calibri" w:hAnsi="Corbel" w:cs="Times New Roman"/>
              <w:b/>
              <w:color w:val="FFFFFF"/>
              <w:sz w:val="40"/>
              <w:szCs w:val="40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>Variance Request Form</w:t>
          </w:r>
          <w:r w:rsidRPr="00F45176">
            <w:rPr>
              <w:rFonts w:ascii="Corbel" w:eastAsia="Calibri" w:hAnsi="Corbel" w:cs="Times New Roman"/>
              <w:b/>
              <w:color w:val="FFFFFF"/>
              <w:sz w:val="40"/>
              <w:szCs w:val="40"/>
            </w:rPr>
            <w:t xml:space="preserve"> </w:t>
          </w:r>
        </w:p>
        <w:p w:rsidR="00F45176" w:rsidRPr="00731F26" w:rsidRDefault="009C34AD" w:rsidP="00A82F3A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0"/>
              <w:szCs w:val="40"/>
            </w:rPr>
            <w:t>Parking</w:t>
          </w:r>
          <w:r w:rsidR="00F45176" w:rsidRPr="00F45176">
            <w:rPr>
              <w:rFonts w:ascii="Corbel" w:eastAsia="Calibri" w:hAnsi="Corbel" w:cs="Times New Roman"/>
              <w:b/>
              <w:color w:val="FFFFFF"/>
              <w:sz w:val="40"/>
              <w:szCs w:val="40"/>
            </w:rPr>
            <w:t xml:space="preserve"> Restriction</w:t>
          </w:r>
          <w:r w:rsidR="007769AB">
            <w:rPr>
              <w:rFonts w:ascii="Corbel" w:eastAsia="Calibri" w:hAnsi="Corbel" w:cs="Times New Roman"/>
              <w:b/>
              <w:color w:val="FFFFFF"/>
              <w:sz w:val="40"/>
              <w:szCs w:val="40"/>
            </w:rPr>
            <w:t xml:space="preserve">      </w:t>
          </w:r>
          <w:r w:rsidR="007769AB" w:rsidRPr="007769AB">
            <w:rPr>
              <w:rFonts w:ascii="Calibri" w:eastAsia="Calibri" w:hAnsi="Calibri" w:cs="Calibri"/>
              <w:color w:val="FFFFFF"/>
            </w:rPr>
            <w:t>(CC&amp;R Section 12.15.4)</w:t>
          </w:r>
        </w:p>
      </w:tc>
    </w:tr>
  </w:tbl>
  <w:p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176"/>
    <w:rsid w:val="000401A1"/>
    <w:rsid w:val="00052382"/>
    <w:rsid w:val="000655F8"/>
    <w:rsid w:val="0006568A"/>
    <w:rsid w:val="00076F0F"/>
    <w:rsid w:val="00084253"/>
    <w:rsid w:val="000D17D7"/>
    <w:rsid w:val="000D1F49"/>
    <w:rsid w:val="001566CD"/>
    <w:rsid w:val="001727CA"/>
    <w:rsid w:val="001C4A3D"/>
    <w:rsid w:val="001C5747"/>
    <w:rsid w:val="002462F3"/>
    <w:rsid w:val="002B7081"/>
    <w:rsid w:val="002C56E6"/>
    <w:rsid w:val="002F5769"/>
    <w:rsid w:val="00346DE2"/>
    <w:rsid w:val="00361E11"/>
    <w:rsid w:val="003B4744"/>
    <w:rsid w:val="003F0847"/>
    <w:rsid w:val="003F6B73"/>
    <w:rsid w:val="0040090B"/>
    <w:rsid w:val="0046302A"/>
    <w:rsid w:val="00464CA9"/>
    <w:rsid w:val="00487D2D"/>
    <w:rsid w:val="004D5D62"/>
    <w:rsid w:val="005015B8"/>
    <w:rsid w:val="005112D0"/>
    <w:rsid w:val="005626A0"/>
    <w:rsid w:val="00577E06"/>
    <w:rsid w:val="005A3BF7"/>
    <w:rsid w:val="005E50AD"/>
    <w:rsid w:val="005E6EE4"/>
    <w:rsid w:val="005F2035"/>
    <w:rsid w:val="005F7990"/>
    <w:rsid w:val="0063739C"/>
    <w:rsid w:val="00650259"/>
    <w:rsid w:val="006E4F5B"/>
    <w:rsid w:val="006E629B"/>
    <w:rsid w:val="00731F26"/>
    <w:rsid w:val="00743EFC"/>
    <w:rsid w:val="00760D65"/>
    <w:rsid w:val="00770F25"/>
    <w:rsid w:val="007769AB"/>
    <w:rsid w:val="007A321E"/>
    <w:rsid w:val="007A35A8"/>
    <w:rsid w:val="007B0A85"/>
    <w:rsid w:val="007C6A52"/>
    <w:rsid w:val="0081116C"/>
    <w:rsid w:val="00816957"/>
    <w:rsid w:val="0082043E"/>
    <w:rsid w:val="00863ECE"/>
    <w:rsid w:val="008D3CD3"/>
    <w:rsid w:val="008E203A"/>
    <w:rsid w:val="0091229C"/>
    <w:rsid w:val="00940E73"/>
    <w:rsid w:val="0098597D"/>
    <w:rsid w:val="009B35C3"/>
    <w:rsid w:val="009C34AD"/>
    <w:rsid w:val="009E5A03"/>
    <w:rsid w:val="009F619A"/>
    <w:rsid w:val="009F6DDE"/>
    <w:rsid w:val="00A07415"/>
    <w:rsid w:val="00A370A8"/>
    <w:rsid w:val="00A65D5E"/>
    <w:rsid w:val="00A7716D"/>
    <w:rsid w:val="00A82F3A"/>
    <w:rsid w:val="00A87857"/>
    <w:rsid w:val="00B25CE8"/>
    <w:rsid w:val="00B57FF5"/>
    <w:rsid w:val="00BB0037"/>
    <w:rsid w:val="00BB4CF3"/>
    <w:rsid w:val="00BD4753"/>
    <w:rsid w:val="00BD5CB1"/>
    <w:rsid w:val="00BE62EE"/>
    <w:rsid w:val="00BE72DE"/>
    <w:rsid w:val="00C003BA"/>
    <w:rsid w:val="00C4530A"/>
    <w:rsid w:val="00C46878"/>
    <w:rsid w:val="00CB4A51"/>
    <w:rsid w:val="00CD4532"/>
    <w:rsid w:val="00CD47B0"/>
    <w:rsid w:val="00CE6104"/>
    <w:rsid w:val="00CE7918"/>
    <w:rsid w:val="00D16163"/>
    <w:rsid w:val="00D27C15"/>
    <w:rsid w:val="00D85C10"/>
    <w:rsid w:val="00DB3FAD"/>
    <w:rsid w:val="00E61C09"/>
    <w:rsid w:val="00E677FE"/>
    <w:rsid w:val="00E96F2A"/>
    <w:rsid w:val="00EB2442"/>
    <w:rsid w:val="00EB3B58"/>
    <w:rsid w:val="00EB563B"/>
    <w:rsid w:val="00EC7359"/>
    <w:rsid w:val="00EE3054"/>
    <w:rsid w:val="00F00606"/>
    <w:rsid w:val="00F01256"/>
    <w:rsid w:val="00F45176"/>
    <w:rsid w:val="00F62A1B"/>
    <w:rsid w:val="00F64521"/>
    <w:rsid w:val="00F77E88"/>
    <w:rsid w:val="00FB2C46"/>
    <w:rsid w:val="00FC7475"/>
    <w:rsid w:val="00FD619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5E5D9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wwa\AppData\Local\Packages\Microsoft.Office.Desktop_8wekyb3d8bbwe\LocalCache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9D2A28EA6684C7A9CFBEEDA9C49A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C9685-2F6D-48F6-9B91-C6937AB068DE}"/>
      </w:docPartPr>
      <w:docPartBody>
        <w:p w:rsidR="00AB0277" w:rsidRDefault="00F26B0B" w:rsidP="00F26B0B">
          <w:pPr>
            <w:pStyle w:val="09D2A28EA6684C7A9CFBEEDA9C49A2E7"/>
          </w:pPr>
          <w:r w:rsidRPr="00346DE2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001"/>
    <w:rsid w:val="00053B04"/>
    <w:rsid w:val="005A4001"/>
    <w:rsid w:val="0078250D"/>
    <w:rsid w:val="00877B95"/>
    <w:rsid w:val="008C5BCE"/>
    <w:rsid w:val="00AB0277"/>
    <w:rsid w:val="00C819FF"/>
    <w:rsid w:val="00DA3530"/>
    <w:rsid w:val="00EC296D"/>
    <w:rsid w:val="00F2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C558036CEBB47DE9FD2630658AC4EE4">
    <w:name w:val="DC558036CEBB47DE9FD2630658AC4EE4"/>
  </w:style>
  <w:style w:type="paragraph" w:customStyle="1" w:styleId="9DD4B165DDD14E5B9C77138C8478F924">
    <w:name w:val="9DD4B165DDD14E5B9C77138C8478F924"/>
  </w:style>
  <w:style w:type="paragraph" w:customStyle="1" w:styleId="847FFF9783C64211B3BC304D0E9B9588">
    <w:name w:val="847FFF9783C64211B3BC304D0E9B9588"/>
  </w:style>
  <w:style w:type="paragraph" w:customStyle="1" w:styleId="5D18A9A150DF41D9873AB4800016405F">
    <w:name w:val="5D18A9A150DF41D9873AB4800016405F"/>
  </w:style>
  <w:style w:type="paragraph" w:customStyle="1" w:styleId="4AE99034CF954E1DAD4D87DC31948F49">
    <w:name w:val="4AE99034CF954E1DAD4D87DC31948F49"/>
  </w:style>
  <w:style w:type="paragraph" w:customStyle="1" w:styleId="323D18AB97A445A0874DDC3C26713BDA">
    <w:name w:val="323D18AB97A445A0874DDC3C26713BDA"/>
  </w:style>
  <w:style w:type="paragraph" w:customStyle="1" w:styleId="B567000515E44674A98838C90AC1C619">
    <w:name w:val="B567000515E44674A98838C90AC1C619"/>
  </w:style>
  <w:style w:type="paragraph" w:customStyle="1" w:styleId="A2AF4CA280D44B5393EAF8204793982F">
    <w:name w:val="A2AF4CA280D44B5393EAF8204793982F"/>
  </w:style>
  <w:style w:type="paragraph" w:customStyle="1" w:styleId="436621BA7D8347CAAAA3B2820903D328">
    <w:name w:val="436621BA7D8347CAAAA3B2820903D328"/>
  </w:style>
  <w:style w:type="paragraph" w:customStyle="1" w:styleId="50F796753A7243699883B2AE897D7418">
    <w:name w:val="50F796753A7243699883B2AE897D7418"/>
  </w:style>
  <w:style w:type="paragraph" w:customStyle="1" w:styleId="89A41E5BB4DE4D1CB4E4EB841F930606">
    <w:name w:val="89A41E5BB4DE4D1CB4E4EB841F930606"/>
  </w:style>
  <w:style w:type="paragraph" w:customStyle="1" w:styleId="F0BBE8651AE74CDD9BB86DAAD80516A2">
    <w:name w:val="F0BBE8651AE74CDD9BB86DAAD80516A2"/>
  </w:style>
  <w:style w:type="paragraph" w:customStyle="1" w:styleId="A0887DF6EDC8402E92748E2098D1D5EC">
    <w:name w:val="A0887DF6EDC8402E92748E2098D1D5EC"/>
  </w:style>
  <w:style w:type="paragraph" w:customStyle="1" w:styleId="66CFB15D2EF04B61AAF8DEA52DDCE031">
    <w:name w:val="66CFB15D2EF04B61AAF8DEA52DDCE031"/>
  </w:style>
  <w:style w:type="paragraph" w:customStyle="1" w:styleId="061E9C9708C24B4282B971249C43A139">
    <w:name w:val="061E9C9708C24B4282B971249C43A139"/>
  </w:style>
  <w:style w:type="paragraph" w:customStyle="1" w:styleId="62B5752BCA1D4329B8AFD822295C2DC6">
    <w:name w:val="62B5752BCA1D4329B8AFD822295C2DC6"/>
  </w:style>
  <w:style w:type="paragraph" w:customStyle="1" w:styleId="86E3C894FA2C4AAABD5C0C708B79862B">
    <w:name w:val="86E3C894FA2C4AAABD5C0C708B79862B"/>
  </w:style>
  <w:style w:type="paragraph" w:customStyle="1" w:styleId="597BE3A1F8F74DDCAA2367BE10611ACE">
    <w:name w:val="597BE3A1F8F74DDCAA2367BE10611ACE"/>
  </w:style>
  <w:style w:type="paragraph" w:customStyle="1" w:styleId="F2D1C57A21AC4EEF9C7F19B03C9CBCDE">
    <w:name w:val="F2D1C57A21AC4EEF9C7F19B03C9CBCDE"/>
  </w:style>
  <w:style w:type="paragraph" w:customStyle="1" w:styleId="A61DB7D747C0442993195B0484EAC46A">
    <w:name w:val="A61DB7D747C0442993195B0484EAC46A"/>
  </w:style>
  <w:style w:type="paragraph" w:customStyle="1" w:styleId="B189B40FAD354BA1BFC6776427BAE14F">
    <w:name w:val="B189B40FAD354BA1BFC6776427BAE14F"/>
  </w:style>
  <w:style w:type="paragraph" w:customStyle="1" w:styleId="492C6834EDAF445585ADA2BF6C07FE77">
    <w:name w:val="492C6834EDAF445585ADA2BF6C07FE77"/>
  </w:style>
  <w:style w:type="paragraph" w:customStyle="1" w:styleId="DC493169E663439CA52849EDD5774D45">
    <w:name w:val="DC493169E663439CA52849EDD5774D45"/>
  </w:style>
  <w:style w:type="paragraph" w:customStyle="1" w:styleId="365E53590661437EB1DB0683C0E8AB6E">
    <w:name w:val="365E53590661437EB1DB0683C0E8AB6E"/>
    <w:rsid w:val="005A4001"/>
  </w:style>
  <w:style w:type="paragraph" w:customStyle="1" w:styleId="CDA0E8B02C6049D9BCB83100F165B198">
    <w:name w:val="CDA0E8B02C6049D9BCB83100F165B198"/>
    <w:rsid w:val="005A4001"/>
  </w:style>
  <w:style w:type="paragraph" w:customStyle="1" w:styleId="C79D6D636E5544289212FEE54181A3BF">
    <w:name w:val="C79D6D636E5544289212FEE54181A3BF"/>
    <w:rsid w:val="005A4001"/>
  </w:style>
  <w:style w:type="paragraph" w:customStyle="1" w:styleId="EED13FAEAC604DD4B816EE296134B496">
    <w:name w:val="EED13FAEAC604DD4B816EE296134B496"/>
    <w:rsid w:val="00F26B0B"/>
  </w:style>
  <w:style w:type="paragraph" w:customStyle="1" w:styleId="976DEFEAC00046BE9520CCB913F9AAC8">
    <w:name w:val="976DEFEAC00046BE9520CCB913F9AAC8"/>
    <w:rsid w:val="00F26B0B"/>
  </w:style>
  <w:style w:type="paragraph" w:customStyle="1" w:styleId="09D2A28EA6684C7A9CFBEEDA9C49A2E7">
    <w:name w:val="09D2A28EA6684C7A9CFBEEDA9C49A2E7"/>
    <w:rsid w:val="00F26B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2019-03-10T22:25:00Z</dcterms:created>
  <dcterms:modified xsi:type="dcterms:W3CDTF">2019-03-21T19:24:00Z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